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B3FA" w14:textId="77777777" w:rsidR="00FA7876" w:rsidRPr="00FA7876" w:rsidRDefault="00FA7876" w:rsidP="00FA7876">
      <w:pPr>
        <w:ind w:left="-284"/>
        <w:rPr>
          <w:rFonts w:ascii="Calibri Light" w:hAnsi="Calibri Light"/>
          <w:sz w:val="20"/>
        </w:rPr>
      </w:pPr>
      <w:r w:rsidRPr="00FA7876">
        <w:rPr>
          <w:rFonts w:ascii="Calibri Light" w:hAnsi="Calibri Light"/>
          <w:sz w:val="20"/>
        </w:rPr>
        <w:t>Presseinformation, 8.4. 2013</w:t>
      </w:r>
    </w:p>
    <w:p w14:paraId="26CD4468" w14:textId="77777777" w:rsidR="00FA7876" w:rsidRPr="00FA7876" w:rsidRDefault="00FA7876" w:rsidP="00FA7876">
      <w:pPr>
        <w:ind w:left="-284"/>
        <w:rPr>
          <w:rFonts w:ascii="Calibri Light" w:hAnsi="Calibri Light"/>
        </w:rPr>
      </w:pPr>
    </w:p>
    <w:p w14:paraId="2BC6014E" w14:textId="77777777" w:rsidR="00FA7876" w:rsidRPr="00FA7876" w:rsidRDefault="00FA7876" w:rsidP="00FA7876">
      <w:pPr>
        <w:ind w:left="-284"/>
        <w:rPr>
          <w:rFonts w:ascii="Calibri Light" w:hAnsi="Calibri Light"/>
          <w:sz w:val="28"/>
          <w:szCs w:val="21"/>
        </w:rPr>
      </w:pPr>
      <w:r w:rsidRPr="00FA7876">
        <w:rPr>
          <w:rFonts w:ascii="Calibri Light" w:hAnsi="Calibri Light"/>
          <w:sz w:val="28"/>
          <w:szCs w:val="21"/>
        </w:rPr>
        <w:t>Der erste Eindruck entscheidet</w:t>
      </w:r>
    </w:p>
    <w:p w14:paraId="662CD7AA" w14:textId="77777777" w:rsidR="00FA7876" w:rsidRPr="00FA7876" w:rsidRDefault="00FA7876" w:rsidP="00FA7876">
      <w:pPr>
        <w:ind w:left="-284"/>
        <w:rPr>
          <w:rFonts w:ascii="Calibri Light" w:hAnsi="Calibri Light"/>
          <w:sz w:val="22"/>
          <w:szCs w:val="21"/>
        </w:rPr>
      </w:pPr>
      <w:r w:rsidRPr="00FA7876">
        <w:rPr>
          <w:rFonts w:ascii="Calibri Light" w:hAnsi="Calibri Light"/>
          <w:sz w:val="22"/>
          <w:szCs w:val="21"/>
        </w:rPr>
        <w:t>Außergewöhnliche Service- und Beratungsqualität bei der Hotelreservierung führt zu Umsatzsteigerungen</w:t>
      </w:r>
    </w:p>
    <w:p w14:paraId="615A75CA" w14:textId="77777777" w:rsidR="00FA7876" w:rsidRPr="00FA7876" w:rsidRDefault="00FA7876" w:rsidP="00FA7876">
      <w:pPr>
        <w:ind w:left="-284"/>
        <w:rPr>
          <w:rFonts w:ascii="Calibri Light" w:hAnsi="Calibri Light"/>
        </w:rPr>
      </w:pPr>
    </w:p>
    <w:p w14:paraId="6665A8D6"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Zufriedene Gäste sind in der Hotellerie ein Erfolgsgarant und wichtiger Multiplikator. Der Erstkontakt mit einem Hotelgast erfolgt in den meisten Fällen über die telefonische Reservierungsannahme, die nach Ansicht von Experten großes Potenzial birgt. Der langjährige ÖHV-Präsident, Hotel- und Tourismusexperte Peter Peer, Geschäftsführer der Impuls Hotel GmbH, hat mit ResaCheck+ (</w:t>
      </w:r>
      <w:hyperlink r:id="rId6" w:history="1">
        <w:r w:rsidRPr="00FA7876">
          <w:rPr>
            <w:rStyle w:val="Link"/>
            <w:rFonts w:ascii="Calibri Light" w:hAnsi="Calibri Light"/>
            <w:sz w:val="21"/>
            <w:szCs w:val="21"/>
          </w:rPr>
          <w:t>www.resacheck.at</w:t>
        </w:r>
      </w:hyperlink>
      <w:r w:rsidRPr="00FA7876">
        <w:rPr>
          <w:rFonts w:ascii="Calibri Light" w:hAnsi="Calibri Light"/>
          <w:sz w:val="21"/>
          <w:szCs w:val="21"/>
        </w:rPr>
        <w:t>) ein Tool zur Evaluierung der Service- und Beratungsqualität bei der Hotelreservierung entwickelt.</w:t>
      </w:r>
    </w:p>
    <w:p w14:paraId="650B0D81" w14:textId="77777777" w:rsidR="00FA7876" w:rsidRPr="00FA7876" w:rsidRDefault="00FA7876" w:rsidP="00FA7876">
      <w:pPr>
        <w:ind w:left="-284"/>
        <w:rPr>
          <w:rFonts w:ascii="Calibri Light" w:hAnsi="Calibri Light"/>
          <w:sz w:val="21"/>
          <w:szCs w:val="21"/>
        </w:rPr>
      </w:pPr>
    </w:p>
    <w:p w14:paraId="7412000D"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 xml:space="preserve">Rund 60 Prozent aller Zimmerreservierungen in Hotels werden immer noch telefonisch durchgeführt. Beim telefonischen Erstkontakt mit dem Gast können sich aber leicht Fehler einschleichen, die später nicht mehr zu korrigieren sind. „Der erste Eindruck und eine gelungene Reservierungsannahme sind daher die Grundsteine für die Begeisterung eines Gastes und den Erfolg eines Hotels“, ist der Hotelfachmann Peter Peer überzeugt. Aus seiner langjährigen Erfahrung an der Spitze von renommierten Hotelbetrieben weiß der Hotelprofi, dass die telefonischen Leistungen eines Mitarbeiters kontinuierlich einem Monitoring unterzogen werden müssen. Denn wie heißt es schon bei Johann Wolfgang von Goethe: „Wer nicht neugierig ist, erfährt nichts.“ </w:t>
      </w:r>
    </w:p>
    <w:p w14:paraId="7198EC07" w14:textId="77777777" w:rsidR="00FA7876" w:rsidRPr="00FA7876" w:rsidRDefault="00FA7876" w:rsidP="00FA7876">
      <w:pPr>
        <w:ind w:left="-284"/>
        <w:rPr>
          <w:rFonts w:ascii="Calibri Light" w:hAnsi="Calibri Light"/>
          <w:sz w:val="21"/>
          <w:szCs w:val="21"/>
        </w:rPr>
      </w:pPr>
    </w:p>
    <w:p w14:paraId="12A3CBBF"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 xml:space="preserve">Daher hat Peter Peer mit seiner Impuls Hotels GmbH ein Tool entwickelt, um die Verkaufs- und Beratungsqualität eines Hotels bei der telefonischen Reservierungsannahme zu überprüfen. ResaCheck+ richtet sich an Hotelbetreiber, die die Service-Qualität, Kundenfreundlichkeit und Professionalität bei der Zimmerreservierung in ihrem Hotel überprüfen und testen wollen, ob ihre Mitarbeiter bei der Reservierung auch </w:t>
      </w:r>
      <w:proofErr w:type="gramStart"/>
      <w:r w:rsidRPr="00FA7876">
        <w:rPr>
          <w:rFonts w:ascii="Calibri Light" w:hAnsi="Calibri Light"/>
          <w:sz w:val="21"/>
          <w:szCs w:val="21"/>
        </w:rPr>
        <w:t>pro-aktiv</w:t>
      </w:r>
      <w:proofErr w:type="gramEnd"/>
      <w:r w:rsidRPr="00FA7876">
        <w:rPr>
          <w:rFonts w:ascii="Calibri Light" w:hAnsi="Calibri Light"/>
          <w:sz w:val="21"/>
          <w:szCs w:val="21"/>
        </w:rPr>
        <w:t xml:space="preserve"> verkaufen und gezielt zur Umsatzsteigerung beitragen. </w:t>
      </w:r>
    </w:p>
    <w:p w14:paraId="30CC13F6" w14:textId="77777777" w:rsidR="00FA7876" w:rsidRPr="00FA7876" w:rsidRDefault="00FA7876" w:rsidP="00FA7876">
      <w:pPr>
        <w:ind w:left="-284"/>
        <w:rPr>
          <w:rFonts w:ascii="Calibri Light" w:hAnsi="Calibri Light"/>
          <w:sz w:val="21"/>
          <w:szCs w:val="21"/>
        </w:rPr>
      </w:pPr>
    </w:p>
    <w:p w14:paraId="20269957"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 xml:space="preserve">Erfahrene, qualifizierte ResaCheck+ Mitarbeiter überprüfen bei einer Reihe von Testanrufen die Verkaufsorientierung und die Sicherheit für den Gast ebenso wie für das Unternehmen. Mit diesen Mystery Calls werden dem Hotelier Schwachstellen aufgrund von objektiven Fakten, aber auch die subjektiven Empfindungen aufgezeigt. Die Testanrufer bewerten neben der Professionalität auch das Wohlbefinden und die Herzlichkeit bei der Reservierungsannahme. Damit künftig jedem Gast ein besonderes „Welcome“ vermittelt wird und die Hotel-Mitarbeiter bereits beim Erstkontakt mit dem Gast das Image ihres Betriebes positiv nach außen tragen, bietet ResaCheck+ nach der Analyse der Mystery Calls speziell abgestimmte Coachings und maßgeschneiderte Trainings für die Mitarbeiter an, die die Beratungsqualität optimieren und Anreize für aktiven Verkauf geben sollen. </w:t>
      </w:r>
    </w:p>
    <w:p w14:paraId="03D55156" w14:textId="77777777" w:rsidR="00FA7876" w:rsidRPr="00FA7876" w:rsidRDefault="00FA7876" w:rsidP="00FA7876">
      <w:pPr>
        <w:ind w:left="-284"/>
        <w:rPr>
          <w:rFonts w:ascii="Calibri Light" w:hAnsi="Calibri Light"/>
          <w:sz w:val="21"/>
          <w:szCs w:val="21"/>
        </w:rPr>
      </w:pPr>
    </w:p>
    <w:p w14:paraId="299E0298"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„Unsere ResaCheck+ Mystery-Calls sind ein flexibel einsetzbares Werkzeug zur Überprüfung der Verkaufs- und Beratungsqualität bei der telefonischen Reservierungsannahme und dienen vor allem dazu, hausgemachte Fehler im Hotel zu entdecken und Unsicherheiten aufzuspüren“, erklärt Peter Peer und ist überzeugt, dass „durch eine professionelle Reservierungsannahme und gezielten Upgrade-Verkauf jedes Hotel seinen Umsatz bis zu fünf Prozent steigern kann.“</w:t>
      </w:r>
    </w:p>
    <w:p w14:paraId="2DD65D75" w14:textId="77777777" w:rsidR="00FA7876" w:rsidRPr="00FA7876" w:rsidRDefault="00FA7876" w:rsidP="00FA7876">
      <w:pPr>
        <w:ind w:left="-284"/>
        <w:rPr>
          <w:rFonts w:ascii="Calibri Light" w:hAnsi="Calibri Light"/>
          <w:sz w:val="21"/>
          <w:szCs w:val="21"/>
        </w:rPr>
      </w:pPr>
    </w:p>
    <w:p w14:paraId="13CC1BFC" w14:textId="77777777" w:rsidR="00FA7876" w:rsidRPr="00FA7876" w:rsidRDefault="00FA7876" w:rsidP="00FA7876">
      <w:pPr>
        <w:ind w:left="-284"/>
        <w:rPr>
          <w:rFonts w:ascii="Calibri Light" w:hAnsi="Calibri Light"/>
          <w:sz w:val="21"/>
          <w:szCs w:val="21"/>
        </w:rPr>
      </w:pPr>
      <w:hyperlink r:id="rId7" w:history="1">
        <w:r w:rsidRPr="00FA7876">
          <w:rPr>
            <w:rStyle w:val="Link"/>
            <w:rFonts w:ascii="Calibri Light" w:hAnsi="Calibri Light"/>
            <w:sz w:val="21"/>
            <w:szCs w:val="21"/>
          </w:rPr>
          <w:t>www.resacheck.at</w:t>
        </w:r>
      </w:hyperlink>
    </w:p>
    <w:p w14:paraId="185A5B28" w14:textId="77777777" w:rsidR="00FA7876" w:rsidRPr="00FA7876" w:rsidRDefault="00FA7876" w:rsidP="00FA7876">
      <w:pPr>
        <w:ind w:left="-284"/>
        <w:rPr>
          <w:rFonts w:ascii="Calibri Light" w:hAnsi="Calibri Light"/>
          <w:sz w:val="21"/>
          <w:szCs w:val="21"/>
        </w:rPr>
      </w:pPr>
    </w:p>
    <w:p w14:paraId="5D67C161" w14:textId="77777777" w:rsidR="00FA7876" w:rsidRPr="00FA7876" w:rsidRDefault="00FA7876" w:rsidP="00FA7876">
      <w:pPr>
        <w:ind w:left="-284"/>
        <w:rPr>
          <w:rFonts w:ascii="Calibri Light" w:hAnsi="Calibri Light"/>
          <w:sz w:val="21"/>
          <w:szCs w:val="21"/>
        </w:rPr>
      </w:pPr>
      <w:r w:rsidRPr="00FA7876">
        <w:rPr>
          <w:rFonts w:ascii="Calibri Light" w:hAnsi="Calibri Light"/>
          <w:sz w:val="21"/>
          <w:szCs w:val="21"/>
        </w:rPr>
        <w:t xml:space="preserve">Impuls Hotel berät als unabhängiges Unternehmen Hoteliers, Gastronomen und touristische Betriebe bei der Entwicklung von Unternehmensstrategien sowie bei der Erstellung von Konzepten und Analysen zur Ertragsoptimierung. Vom ehemaligen ÖHV-Präsidenten Peter </w:t>
      </w:r>
      <w:proofErr w:type="gramStart"/>
      <w:r w:rsidRPr="00FA7876">
        <w:rPr>
          <w:rFonts w:ascii="Calibri Light" w:hAnsi="Calibri Light"/>
          <w:sz w:val="21"/>
          <w:szCs w:val="21"/>
        </w:rPr>
        <w:t>Peer  2011</w:t>
      </w:r>
      <w:proofErr w:type="gramEnd"/>
      <w:r w:rsidRPr="00FA7876">
        <w:rPr>
          <w:rFonts w:ascii="Calibri Light" w:hAnsi="Calibri Light"/>
          <w:sz w:val="21"/>
          <w:szCs w:val="21"/>
        </w:rPr>
        <w:t xml:space="preserve">  gegründet, setzt Impuls Hotel auf die Kernkompetenzen Hotelentwicklung, Tourismusberatung, Qualitäts- und Mitarbeiterentwicklung sowie Werbeberatung. Geschäftsführer Peter Peer hat durch seine fast </w:t>
      </w:r>
      <w:proofErr w:type="gramStart"/>
      <w:r w:rsidRPr="00FA7876">
        <w:rPr>
          <w:rFonts w:ascii="Calibri Light" w:hAnsi="Calibri Light"/>
          <w:sz w:val="21"/>
          <w:szCs w:val="21"/>
        </w:rPr>
        <w:t>30 jährige</w:t>
      </w:r>
      <w:proofErr w:type="gramEnd"/>
      <w:r w:rsidRPr="00FA7876">
        <w:rPr>
          <w:rFonts w:ascii="Calibri Light" w:hAnsi="Calibri Light"/>
          <w:sz w:val="21"/>
          <w:szCs w:val="21"/>
        </w:rPr>
        <w:t xml:space="preserve"> Erfahrung im internationalen Hotelwesen das entsprechende </w:t>
      </w:r>
      <w:proofErr w:type="spellStart"/>
      <w:r w:rsidRPr="00FA7876">
        <w:rPr>
          <w:rFonts w:ascii="Calibri Light" w:hAnsi="Calibri Light"/>
          <w:sz w:val="21"/>
          <w:szCs w:val="21"/>
        </w:rPr>
        <w:t>Know</w:t>
      </w:r>
      <w:proofErr w:type="spellEnd"/>
      <w:r w:rsidRPr="00FA7876">
        <w:rPr>
          <w:rFonts w:ascii="Calibri Light" w:hAnsi="Calibri Light"/>
          <w:sz w:val="21"/>
          <w:szCs w:val="21"/>
        </w:rPr>
        <w:t xml:space="preserve"> </w:t>
      </w:r>
      <w:proofErr w:type="spellStart"/>
      <w:r w:rsidRPr="00FA7876">
        <w:rPr>
          <w:rFonts w:ascii="Calibri Light" w:hAnsi="Calibri Light"/>
          <w:sz w:val="21"/>
          <w:szCs w:val="21"/>
        </w:rPr>
        <w:t>How</w:t>
      </w:r>
      <w:proofErr w:type="spellEnd"/>
      <w:r w:rsidRPr="00FA7876">
        <w:rPr>
          <w:rFonts w:ascii="Calibri Light" w:hAnsi="Calibri Light"/>
          <w:sz w:val="21"/>
          <w:szCs w:val="21"/>
        </w:rPr>
        <w:t>, um Unternehmer mit klaren Visionen und zukunftsweisenden Strategien beratend zur Seite zu stehen.</w:t>
      </w:r>
    </w:p>
    <w:p w14:paraId="70729AC0" w14:textId="77777777" w:rsidR="00FA7876" w:rsidRPr="00FA7876" w:rsidRDefault="00FA7876" w:rsidP="00FA7876">
      <w:pPr>
        <w:ind w:left="-284"/>
        <w:rPr>
          <w:rFonts w:ascii="Calibri Light" w:hAnsi="Calibri Light"/>
          <w:sz w:val="21"/>
          <w:szCs w:val="21"/>
        </w:rPr>
      </w:pPr>
    </w:p>
    <w:p w14:paraId="77A7A2E5" w14:textId="77777777" w:rsidR="00FA7876" w:rsidRPr="00FA7876" w:rsidRDefault="00FA7876" w:rsidP="00FA7876">
      <w:pPr>
        <w:ind w:left="-284"/>
        <w:rPr>
          <w:rFonts w:ascii="Calibri Light" w:hAnsi="Calibri Light"/>
          <w:sz w:val="20"/>
          <w:szCs w:val="21"/>
        </w:rPr>
      </w:pPr>
      <w:r w:rsidRPr="00FA7876">
        <w:rPr>
          <w:rFonts w:ascii="Calibri Light" w:hAnsi="Calibri Light"/>
          <w:sz w:val="20"/>
          <w:szCs w:val="21"/>
          <w:u w:val="single"/>
        </w:rPr>
        <w:t>Pressekontakt:</w:t>
      </w:r>
      <w:r>
        <w:rPr>
          <w:rFonts w:ascii="Calibri Light" w:hAnsi="Calibri Light"/>
          <w:sz w:val="20"/>
          <w:szCs w:val="21"/>
          <w:u w:val="single"/>
        </w:rPr>
        <w:t xml:space="preserve"> </w:t>
      </w:r>
      <w:r w:rsidRPr="00FA7876">
        <w:rPr>
          <w:rFonts w:ascii="Calibri Light" w:hAnsi="Calibri Light"/>
          <w:sz w:val="20"/>
          <w:szCs w:val="21"/>
        </w:rPr>
        <w:t xml:space="preserve">Angela </w:t>
      </w:r>
      <w:proofErr w:type="spellStart"/>
      <w:r w:rsidRPr="00FA7876">
        <w:rPr>
          <w:rFonts w:ascii="Calibri Light" w:hAnsi="Calibri Light"/>
          <w:sz w:val="20"/>
          <w:szCs w:val="21"/>
        </w:rPr>
        <w:t>Pengl</w:t>
      </w:r>
      <w:proofErr w:type="spellEnd"/>
      <w:r w:rsidRPr="00FA7876">
        <w:rPr>
          <w:rFonts w:ascii="Calibri Light" w:hAnsi="Calibri Light"/>
          <w:sz w:val="20"/>
          <w:szCs w:val="21"/>
        </w:rPr>
        <w:t xml:space="preserve">-Böhm - Agentur pr.com PR- und </w:t>
      </w:r>
      <w:proofErr w:type="spellStart"/>
      <w:r w:rsidRPr="00FA7876">
        <w:rPr>
          <w:rFonts w:ascii="Calibri Light" w:hAnsi="Calibri Light"/>
          <w:sz w:val="20"/>
          <w:szCs w:val="21"/>
        </w:rPr>
        <w:t>Medienberatungs</w:t>
      </w:r>
      <w:proofErr w:type="spellEnd"/>
      <w:r w:rsidRPr="00FA7876">
        <w:rPr>
          <w:rFonts w:ascii="Calibri Light" w:hAnsi="Calibri Light"/>
          <w:sz w:val="20"/>
          <w:szCs w:val="21"/>
        </w:rPr>
        <w:t xml:space="preserve"> GmbH.</w:t>
      </w:r>
    </w:p>
    <w:p w14:paraId="752121CD" w14:textId="77777777" w:rsidR="00FA7876" w:rsidRPr="00FA7876" w:rsidRDefault="00FA7876" w:rsidP="00FA7876">
      <w:pPr>
        <w:ind w:left="-284"/>
        <w:rPr>
          <w:rFonts w:ascii="Calibri Light" w:hAnsi="Calibri Light"/>
          <w:sz w:val="21"/>
          <w:szCs w:val="21"/>
          <w:lang w:val="nb-NO"/>
        </w:rPr>
      </w:pPr>
      <w:r w:rsidRPr="00FA7876">
        <w:rPr>
          <w:rFonts w:ascii="Calibri Light" w:hAnsi="Calibri Light"/>
          <w:sz w:val="20"/>
          <w:szCs w:val="21"/>
          <w:lang w:val="nb-NO"/>
        </w:rPr>
        <w:t xml:space="preserve">1060 Wien, </w:t>
      </w:r>
      <w:proofErr w:type="spellStart"/>
      <w:r w:rsidRPr="00FA7876">
        <w:rPr>
          <w:rFonts w:ascii="Calibri Light" w:hAnsi="Calibri Light"/>
          <w:sz w:val="20"/>
          <w:szCs w:val="21"/>
          <w:lang w:val="nb-NO"/>
        </w:rPr>
        <w:t>Haydngasse</w:t>
      </w:r>
      <w:proofErr w:type="spellEnd"/>
      <w:r w:rsidRPr="00FA7876">
        <w:rPr>
          <w:rFonts w:ascii="Calibri Light" w:hAnsi="Calibri Light"/>
          <w:sz w:val="20"/>
          <w:szCs w:val="21"/>
          <w:lang w:val="nb-NO"/>
        </w:rPr>
        <w:t xml:space="preserve"> 6</w:t>
      </w:r>
      <w:r>
        <w:rPr>
          <w:rFonts w:ascii="Calibri Light" w:hAnsi="Calibri Light"/>
          <w:sz w:val="20"/>
          <w:szCs w:val="21"/>
          <w:lang w:val="nb-NO"/>
        </w:rPr>
        <w:t xml:space="preserve">, </w:t>
      </w:r>
      <w:r w:rsidRPr="00FA7876">
        <w:rPr>
          <w:rFonts w:ascii="Calibri Light" w:hAnsi="Calibri Light"/>
          <w:sz w:val="20"/>
          <w:szCs w:val="21"/>
          <w:lang w:val="nb-NO"/>
        </w:rPr>
        <w:t>Tel. 01-595 44 33 – 22</w:t>
      </w:r>
      <w:r>
        <w:rPr>
          <w:rFonts w:ascii="Calibri Light" w:hAnsi="Calibri Light"/>
          <w:sz w:val="20"/>
          <w:szCs w:val="21"/>
          <w:lang w:val="nb-NO"/>
        </w:rPr>
        <w:t xml:space="preserve">, </w:t>
      </w:r>
      <w:r w:rsidRPr="00FA7876">
        <w:rPr>
          <w:rFonts w:ascii="Calibri Light" w:hAnsi="Calibri Light"/>
          <w:sz w:val="20"/>
          <w:szCs w:val="21"/>
          <w:lang w:val="nb-NO"/>
        </w:rPr>
        <w:t xml:space="preserve">Email: </w:t>
      </w:r>
      <w:hyperlink r:id="rId8" w:history="1">
        <w:r w:rsidRPr="00FA7876">
          <w:rPr>
            <w:rStyle w:val="Link"/>
            <w:rFonts w:ascii="Calibri Light" w:hAnsi="Calibri Light"/>
            <w:sz w:val="20"/>
            <w:szCs w:val="21"/>
            <w:lang w:val="nb-NO"/>
          </w:rPr>
          <w:t>apb@pr-com.at</w:t>
        </w:r>
      </w:hyperlink>
      <w:r w:rsidRPr="00FA7876">
        <w:rPr>
          <w:rFonts w:ascii="Calibri Light" w:hAnsi="Calibri Light"/>
          <w:sz w:val="20"/>
          <w:szCs w:val="21"/>
          <w:lang w:val="nb-NO"/>
        </w:rPr>
        <w:t xml:space="preserve">, </w:t>
      </w:r>
      <w:hyperlink r:id="rId9" w:history="1">
        <w:r w:rsidRPr="00FA7876">
          <w:rPr>
            <w:rStyle w:val="Link"/>
            <w:rFonts w:ascii="Calibri Light" w:hAnsi="Calibri Light"/>
            <w:sz w:val="20"/>
            <w:szCs w:val="21"/>
            <w:lang w:val="nb-NO" w:bidi="de-DE"/>
          </w:rPr>
          <w:t>www.pr-com.at</w:t>
        </w:r>
      </w:hyperlink>
      <w:bookmarkStart w:id="0" w:name="_GoBack"/>
      <w:bookmarkEnd w:id="0"/>
    </w:p>
    <w:p w14:paraId="131AA3FF" w14:textId="77777777" w:rsidR="00573F66" w:rsidRPr="00FA7876" w:rsidRDefault="00573F66" w:rsidP="00FA7876">
      <w:pPr>
        <w:ind w:left="-284"/>
        <w:rPr>
          <w:rFonts w:ascii="Calibri Light" w:hAnsi="Calibri Light"/>
          <w:sz w:val="21"/>
          <w:szCs w:val="21"/>
          <w:lang w:val="nb-NO"/>
        </w:rPr>
      </w:pPr>
    </w:p>
    <w:sectPr w:rsidR="00573F66" w:rsidRPr="00FA7876" w:rsidSect="00FA7876">
      <w:headerReference w:type="default" r:id="rId10"/>
      <w:pgSz w:w="11900" w:h="16840"/>
      <w:pgMar w:top="3119" w:right="559" w:bottom="528" w:left="993" w:header="708" w:footer="7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51979" w14:textId="77777777" w:rsidR="00321503" w:rsidRDefault="00321503" w:rsidP="00F3688A">
      <w:r>
        <w:separator/>
      </w:r>
    </w:p>
  </w:endnote>
  <w:endnote w:type="continuationSeparator" w:id="0">
    <w:p w14:paraId="5B025B65" w14:textId="77777777" w:rsidR="00321503" w:rsidRDefault="00321503" w:rsidP="00F3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IN-Regular">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99733" w14:textId="77777777" w:rsidR="00321503" w:rsidRDefault="00321503" w:rsidP="00F3688A">
      <w:r>
        <w:separator/>
      </w:r>
    </w:p>
  </w:footnote>
  <w:footnote w:type="continuationSeparator" w:id="0">
    <w:p w14:paraId="068E1ED2" w14:textId="77777777" w:rsidR="00321503" w:rsidRDefault="00321503" w:rsidP="00F368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7B0B5" w14:textId="77777777" w:rsidR="006E257B" w:rsidRDefault="006E257B" w:rsidP="0048674D">
    <w:pPr>
      <w:pStyle w:val="Kopfzeile"/>
    </w:pPr>
    <w:r>
      <w:rPr>
        <w:noProof/>
        <w:lang w:eastAsia="zh-CN"/>
      </w:rPr>
      <mc:AlternateContent>
        <mc:Choice Requires="wps">
          <w:drawing>
            <wp:anchor distT="0" distB="0" distL="114300" distR="114300" simplePos="0" relativeHeight="251663360" behindDoc="0" locked="0" layoutInCell="1" allowOverlap="1" wp14:anchorId="21089981" wp14:editId="61F5A8A7">
              <wp:simplePos x="0" y="0"/>
              <wp:positionH relativeFrom="column">
                <wp:posOffset>2971800</wp:posOffset>
              </wp:positionH>
              <wp:positionV relativeFrom="paragraph">
                <wp:posOffset>1073785</wp:posOffset>
              </wp:positionV>
              <wp:extent cx="3657600" cy="4572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3B2EA" w14:textId="77777777" w:rsidR="006E257B" w:rsidRDefault="006E257B" w:rsidP="006E257B">
                          <w:pPr>
                            <w:pStyle w:val="Vertragzentriert"/>
                            <w:spacing w:before="0" w:beforeAutospacing="0" w:after="0" w:afterAutospacing="0"/>
                            <w:ind w:left="0" w:firstLine="0"/>
                            <w:jc w:val="right"/>
                          </w:pPr>
                          <w:r>
                            <w:t>Wir schaffen Unterneh</w:t>
                          </w:r>
                          <w:r w:rsidRPr="00DD4DBF">
                            <w:t>menserfolge</w:t>
                          </w:r>
                        </w:p>
                        <w:p w14:paraId="7A139A50" w14:textId="77777777" w:rsidR="006E257B" w:rsidRPr="00A43A32" w:rsidRDefault="006E257B" w:rsidP="006E257B">
                          <w:pPr>
                            <w:pStyle w:val="Vertragzentriert"/>
                            <w:spacing w:before="0" w:beforeAutospacing="0" w:after="0" w:afterAutospacing="0"/>
                            <w:ind w:left="0" w:firstLine="0"/>
                            <w:jc w:val="right"/>
                            <w:rPr>
                              <w:b/>
                              <w:bCs/>
                              <w:i/>
                              <w:sz w:val="30"/>
                              <w:szCs w:val="30"/>
                            </w:rPr>
                          </w:pPr>
                          <w:r w:rsidRPr="00C043EF">
                            <w:rPr>
                              <w:b/>
                              <w:bCs/>
                              <w:i/>
                            </w:rPr>
                            <w:t xml:space="preserve">praxisnah - messbar - </w:t>
                          </w:r>
                          <w:r>
                            <w:rPr>
                              <w:b/>
                              <w:bCs/>
                              <w:i/>
                            </w:rPr>
                            <w:t>umsetzbar</w:t>
                          </w:r>
                        </w:p>
                        <w:p w14:paraId="5D13F110" w14:textId="77777777" w:rsidR="006E257B" w:rsidRDefault="006E257B" w:rsidP="006E257B"/>
                        <w:p w14:paraId="6113D258" w14:textId="77777777" w:rsidR="006E257B" w:rsidRDefault="006E257B" w:rsidP="006E2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089981" id="_x0000_t202" coordsize="21600,21600" o:spt="202" path="m0,0l0,21600,21600,21600,21600,0xe">
              <v:stroke joinstyle="miter"/>
              <v:path gradientshapeok="t" o:connecttype="rect"/>
            </v:shapetype>
            <v:shape id="Textfeld 22" o:spid="_x0000_s1026" type="#_x0000_t202" style="position:absolute;margin-left:234pt;margin-top:84.55pt;width:4in;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Us/c4CAAAQ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" filled="f" stroked="f">
              <v:textbox>
                <w:txbxContent>
                  <w:p w14:paraId="43A3B2EA" w14:textId="77777777" w:rsidR="006E257B" w:rsidRDefault="006E257B" w:rsidP="006E257B">
                    <w:pPr>
                      <w:pStyle w:val="Vertragzentriert"/>
                      <w:spacing w:before="0" w:beforeAutospacing="0" w:after="0" w:afterAutospacing="0"/>
                      <w:ind w:left="0" w:firstLine="0"/>
                      <w:jc w:val="right"/>
                    </w:pPr>
                    <w:r>
                      <w:t>Wir schaffen Unterneh</w:t>
                    </w:r>
                    <w:r w:rsidRPr="00DD4DBF">
                      <w:t>menserfolge</w:t>
                    </w:r>
                  </w:p>
                  <w:p w14:paraId="7A139A50" w14:textId="77777777" w:rsidR="006E257B" w:rsidRPr="00A43A32" w:rsidRDefault="006E257B" w:rsidP="006E257B">
                    <w:pPr>
                      <w:pStyle w:val="Vertragzentriert"/>
                      <w:spacing w:before="0" w:beforeAutospacing="0" w:after="0" w:afterAutospacing="0"/>
                      <w:ind w:left="0" w:firstLine="0"/>
                      <w:jc w:val="right"/>
                      <w:rPr>
                        <w:b/>
                        <w:bCs/>
                        <w:i/>
                        <w:sz w:val="30"/>
                        <w:szCs w:val="30"/>
                      </w:rPr>
                    </w:pPr>
                    <w:r w:rsidRPr="00C043EF">
                      <w:rPr>
                        <w:b/>
                        <w:bCs/>
                        <w:i/>
                      </w:rPr>
                      <w:t xml:space="preserve">praxisnah - messbar - </w:t>
                    </w:r>
                    <w:r>
                      <w:rPr>
                        <w:b/>
                        <w:bCs/>
                        <w:i/>
                      </w:rPr>
                      <w:t>umsetzbar</w:t>
                    </w:r>
                  </w:p>
                  <w:p w14:paraId="5D13F110" w14:textId="77777777" w:rsidR="006E257B" w:rsidRDefault="006E257B" w:rsidP="006E257B"/>
                  <w:p w14:paraId="6113D258" w14:textId="77777777" w:rsidR="006E257B" w:rsidRDefault="006E257B" w:rsidP="006E257B"/>
                </w:txbxContent>
              </v:textbox>
            </v:shape>
          </w:pict>
        </mc:Fallback>
      </mc:AlternateContent>
    </w:r>
    <w:r>
      <w:rPr>
        <w:noProof/>
        <w:lang w:eastAsia="zh-CN"/>
      </w:rPr>
      <mc:AlternateContent>
        <mc:Choice Requires="wpg">
          <w:drawing>
            <wp:anchor distT="0" distB="0" distL="114300" distR="114300" simplePos="0" relativeHeight="251659264" behindDoc="0" locked="0" layoutInCell="1" allowOverlap="1" wp14:anchorId="2853F0C0" wp14:editId="3747C6AC">
              <wp:simplePos x="0" y="0"/>
              <wp:positionH relativeFrom="column">
                <wp:posOffset>-228600</wp:posOffset>
              </wp:positionH>
              <wp:positionV relativeFrom="paragraph">
                <wp:posOffset>-130175</wp:posOffset>
              </wp:positionV>
              <wp:extent cx="6815455" cy="1132205"/>
              <wp:effectExtent l="0" t="0" r="0" b="10795"/>
              <wp:wrapThrough wrapText="bothSides">
                <wp:wrapPolygon edited="0">
                  <wp:start x="0" y="0"/>
                  <wp:lineTo x="0" y="21321"/>
                  <wp:lineTo x="10545" y="21321"/>
                  <wp:lineTo x="21493" y="21321"/>
                  <wp:lineTo x="21493" y="0"/>
                  <wp:lineTo x="0" y="0"/>
                </wp:wrapPolygon>
              </wp:wrapThrough>
              <wp:docPr id="21" name="Gruppierung 21"/>
              <wp:cNvGraphicFramePr/>
              <a:graphic xmlns:a="http://schemas.openxmlformats.org/drawingml/2006/main">
                <a:graphicData uri="http://schemas.microsoft.com/office/word/2010/wordprocessingGroup">
                  <wpg:wgp>
                    <wpg:cNvGrpSpPr/>
                    <wpg:grpSpPr>
                      <a:xfrm>
                        <a:off x="0" y="0"/>
                        <a:ext cx="6815455" cy="1132205"/>
                        <a:chOff x="0" y="0"/>
                        <a:chExt cx="5740400" cy="949325"/>
                      </a:xfrm>
                    </wpg:grpSpPr>
                    <pic:pic xmlns:pic="http://schemas.openxmlformats.org/drawingml/2006/picture">
                      <pic:nvPicPr>
                        <pic:cNvPr id="19" name="Bild 19" descr="Macintosh HD:Users:admin:Dropbox:Impuls Hotel:ANGEBOTE PRÄSENTATIONEN MASTERS:Grafiken, Bilder, Vorlagen:IMPULS CONSULT bild link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27655" y="8255"/>
                          <a:ext cx="2912745" cy="937895"/>
                        </a:xfrm>
                        <a:prstGeom prst="rect">
                          <a:avLst/>
                        </a:prstGeom>
                        <a:noFill/>
                        <a:ln>
                          <a:noFill/>
                        </a:ln>
                      </pic:spPr>
                    </pic:pic>
                    <pic:pic xmlns:pic="http://schemas.openxmlformats.org/drawingml/2006/picture">
                      <pic:nvPicPr>
                        <pic:cNvPr id="20" name="Bild 20" descr="Macintosh HD:Users:admin:Dropbox:Impuls Hotel:ANGEBOTE PRÄSENTATIONEN MASTERS:Grafiken, Bilder, Vorlagen:IMPULS CONSULT bild rechts.jpg"/>
                        <pic:cNvPicPr>
                          <a:picLocks noChangeAspect="1"/>
                        </pic:cNvPicPr>
                      </pic:nvPicPr>
                      <pic:blipFill rotWithShape="1">
                        <a:blip r:embed="rId2">
                          <a:extLst>
                            <a:ext uri="{28A0092B-C50C-407E-A947-70E740481C1C}">
                              <a14:useLocalDpi xmlns:a14="http://schemas.microsoft.com/office/drawing/2010/main" val="0"/>
                            </a:ext>
                          </a:extLst>
                        </a:blip>
                        <a:srcRect r="32474"/>
                        <a:stretch/>
                      </pic:blipFill>
                      <pic:spPr bwMode="auto">
                        <a:xfrm>
                          <a:off x="0" y="0"/>
                          <a:ext cx="2785110" cy="949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14:sizeRelH relativeFrom="margin">
                <wp14:pctWidth>0</wp14:pctWidth>
              </wp14:sizeRelH>
              <wp14:sizeRelV relativeFrom="margin">
                <wp14:pctHeight>0</wp14:pctHeight>
              </wp14:sizeRelV>
            </wp:anchor>
          </w:drawing>
        </mc:Choice>
        <mc:Fallback>
          <w:pict>
            <v:group w14:anchorId="7CF69B07" id="Gruppierung 21" o:spid="_x0000_s1026" style="position:absolute;margin-left:-18pt;margin-top:-10.2pt;width:536.65pt;height:89.15pt;z-index:251659264;mso-width-relative:margin;mso-height-relative:margin" coordsize="5740400,9493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4AAAAAFJnaHRs&#10;b25nAAAJO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Q4&#10;QklNBAwAAAAADL4AAAABAAAAoAAAADQAAAHgAABhgAAADKIAG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C+Ak5AwERAAIRAQMR&#10;Af/dAAQBK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h4AAAAAUmdodGxvbmcAAAk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IeCTADAREAAhEBAxEB/90ABAEm/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NR8Fv+y3Phz/4tR8e//ft4j34cevdf/9Gr+q/4FVP/AC3c/wC8+6nj&#10;1YdRz+P+Cr/0KPejx60ePXXvX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10;HwW/7Lc+HP8A4tR8e/8A37eI9+HHr3X/0qwKj/gRP/y1k/3s+6Hz6sOHUUfQf6w/3r3rr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qPgt/wBlufDn/wAWo+Pf/v28R78O&#10;PXuv/9Or6pJ+5qP+Wzj/AHn22fPq3y6wfS3/AAVf+hR72ePWjx6696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o+C3/Zbnw5/8Wo+Pf8A79vEe/Dj17r/1Kvqkf5VUf8ALd/9&#10;790I6t8+sB/H/BV/6FHvx49aPHrr3r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aj4Lf9lufDn/AMWo+Pf/AL9vEe/Dj17r/9Wr+q/4FVP/AC3f/ob3U8erDqOfx/wVf+hR70eP&#10;Wjx66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Go+C3/Zbnw5/wDFqPj3&#10;/wC/bxHvw49e6//Wq/qv+BVT/wAt3/6G91PHqw6jn8f8FX/oUe9Hj1o8euve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qPgt/2W58Of8Axaj49/8Av28R78OPXuv/16v6r/gV&#10;U/8ALd/+hvdTx6sOo5/H/BV/6FHvR49aPHrr3r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j4Lf9lufDn/AMWo+Pf/AL9vEe/Dj17r/9Cr+q/4FVP/AC3f/ob3U8erDqOfx/wV&#10;f+hR70ePWjx6696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Go+C3/Zbnw5&#10;/wDFqPj3/wC/bxHvw49e6//Rq/qv+BVT/wAt3/6G91PHqw6jn8f8FX/oUe9Hj1o8euve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qPgt/2W58Of8Axaj49/8Av28R78OPXuv/&#10;0qv6r/gVU/8ALd/+hvdTx6sOo5/H/BV/6FHvR49aPHrr3r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j4Lf9lufDn/AMWo+Pf/AL9vEe/Dj17r/9Or+q/4FVP/AC3f/ob3U8er&#10;DqOfx/wVf+hR70ePWjx6696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Go+&#10;C3/Zbnw5/wDFqPj3/wC/bxHvw49e6//Uq/qv+BVT/wAt3/6G91PHqw6jn8f8FX/oUe9Hj1o8euve&#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qPgt/2W58Of8Axaj49/8Av28R&#10;78OPXuv/1av6r/gVU/8ALd/+hvdTx6sOo5/H/BV/6FHvR49aPHrr3r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aj4Lf9lufDn/AMWo+Pf/AL9vEe/Dj17r/9ar+q/4FVP/AC3f&#10;/ob3U8erDqOfx/wVf+hR70ePWjx66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Go+C3/Zbnw5/wDFqPj3/wC/bxHvw49e6//Xq/qv+BVT/wAt3/6G91PHqw6jn8f8FX/oUe9H&#10;j1o8euve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qPgt/2W58Of8Axaj4&#10;9/8Av28R78OPXuv/0Kv6r/gVU/8ALd/+hvdTx6sOo5/H/BV/6FHvR49aPHrr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aj4Lf9lufDn/AMWo+Pf/AL9vEe/Dj17r/9Gr+q/4&#10;FVP/AC3f/ob3U8erDqOfx/wVf+hR70ePWjx66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o+C3/Zbnw5/wDFqPj3/wC/bxHvw49e6//Sq/qv+BVT/wAt3/6G91PHqw6jn8f8&#10;FX/oUe9Hj1o8euve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qPgt/2W58&#10;Of8Axaj49/8Av28R78OPXuv/06v6r/gVU/8ALd/+hvdTx6sOo5/H/BV/6FHvR49aPHrr3r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j4Lf9lufDn/AMWo+Pf/AL9vEe/Dj17r&#10;/9Sr+q/4FVP/AC3f/ob3U8erDqOfx/wVf+hR70ePWjx6696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o+C3/Zbnw5/wDFqPj3/wC/bxHvw49e6//Vq/qv+BVT/wAt3/6G91PH&#10;qw6jn8f8FX/oUe9Hj1o8euve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q&#10;Pgt/2W58Of8Axaj49/8Av28R78OPXuv/1qv6r/gVUf8ALd/+hj7qePVh1G+tv+Cr/vC296PHrR49&#10;e96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Go+C3/Zbnw5/wDFqPj3/wC/&#10;bxHvw49e6//Xq9qP+BNR/wBREn/Q591PHqw6wfgf6w/3r3o8etHj17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j4Lf9lufDn/xaj49/+/bxHvw49e6//9Cr2f8A4EVH/LeT&#10;/oY+6nj1YdYPwP8AWH+9e9Hj1o8eve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UfBb/stz4c/wDi1Hx7/wDft4j34cevdf/Rq9n/AOBFR/y3k/6GPup49WHWD8D/AFh/vXvR&#10;49aPHr3vX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1HwW/7Lc+HP8A4tR8&#10;e/8A37eI9+HHr3X/0qvZ/wDgRUf8t5P+hj7qePVh1g/A/wBYf7170ePWjx69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NR8Fv+y3Phz/AOLUfHv/AN+3iPfhx691/9Or2f8A&#10;4EVH/LeT/oY+6nj1YdYPwP8AWH+9e9Hj1o8eve9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UfBb/stz4c/wDi1Hx7/wDft4j34cevdf/Uq9n/AOBFR/y3k/6GPup49WHWD8D/&#10;AFh/vXvR49aPHr3vX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1HwW/7Lc+&#10;HP8A4tR8e/8A37eI9+HHr3X/1avZ/wDgRUf8t5P+hj7qePVh1g/A/wBYf7170ePWjx6971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R8Fv+y3Phz/AOLUfHv/AN+3iPfhx691&#10;/9ar2f8A4EVH/LeT/oY+6nj1YdYPwP8AWH+9e9Hj1o8eve9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UfBb/stz4c/wDi1Hx7/wDft4j34cevdf/Xq9n/AOBFR/y3k/6GPup4&#10;9WHWD8D/AFh/vXvR49aPHr3vX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10;HwW/7Lc+HP8A4tR8e/8A37eI9+HHr3X/0KvZ/wDgRUf8t5P+hj7qePVh1g/A/wBYf7170ePWjx69&#10;71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NR8Fv+y3Phz/AOLUfHv/AN+3&#10;iPfhx691/9Gr2f8A4EVH/LeT/oY+6nj1YdYPwP8AWH+9e9Hj1o8ev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UfBb/stz4c/wDi1Hx7/wDft4j34cevdf/Sq9n/AOBFR/y3&#10;k/6GPup49WHWD8D/AFh/vXvR49aPHr3vX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1HwW/7Lc+HP8A4tR8e/8A37eI9+HHr3X/06vZ/wDgRUf8t5P+hj7qePVh1g/A/wBYf717&#10;0ePWjx6971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NR8Fv+y3Phz/AOLU&#10;fHv/AN+3iPfhx691/9Sr2f8A4EVH/LeT/oY+6nj1YdYPwP8AWH+9e9Hj1o8eve9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UfBb/stz4c/wDi1Hx7/wDft4j34cevdf/Vq9n/&#10;AOBFR/y3k/6GPup49WHWD8D/AFh/vXvR49aPHr3vX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1HwW/7Lc+HP8A4tR8e/8A37eI9+HHr3X/1qvZ/wDgRUf8t5P+hj7qePVh1g/A&#10;/wBYf7170ePWjx69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NR8Fv+y3&#10;Phz/AOLUfHv/AN+3iPfhx691/9er2f8A4EVH/LeT/oY+6nj1YdYPwP8AWH+9e9Hj1o8eve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UfBb/stz4c/wDi1Hx7/wDft4j34cev&#10;df/Qq9n/AOBFR/y3k/6GPup49WHWD8D/AFh/vXvR49aPHr3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1HwW/7Lc+HP8A4tR8e/8A37eI9+HHr3X/0avZ/wDgRUf8t5P+hj7q&#10;ePVh1g/A/wBYf7170ePWjx6971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NR8Fv+y3Phz/AOLUfHv/AN+3iPfhx691/9Kr2f8A4EVH/LeT/oY+6nj1YdYPwP8AWH+9e9Hj1o8e&#10;ve9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jUfBb/stz4c/wDi1Hx7/wDf&#10;t4j34cevdf/Tq9n/AOBFR/y3k/6GPup49WHWD8D/AFh/vXvR49aPHr3vX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7ALEKoLEkAAAkkn6AAe9gEmgyetEhRqY0A6kS0dZAoeelqYUP&#10;0eWCWNTf6WZwB7ektrmFdcsbKD5lSB/MdJob6yuHMdvMjsPJXVj+wE9RvbHS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qPgt/2W58Of/FqPj3/79vEe/Dj17r//1Kvan/gRUf8ALaT/AKHPuh6sesA+g/1h/vXvXW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jUfBb/stz4c/+LUfHv8A9+3iPfhx&#10;691//9Wryr/4Ezf9RMv/AEM3unr1YcOsR/4p/vXvx49a6696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Go+C3/AGW58Of/ABaj49/+/bxHvw49e6//1qvKoXqZz/SokP8Ayefd&#10;PXq3DrD9bH+oH+9e/HrR69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NR&#10;8Fv+y3Phz/4tR8e//ft4j34cevdf/9er2p/4EVH/AC2k/wChz7oerHqOPoP9Yf71711r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aj4Lf9lufDn/xaj49/+/bxHvw49e6/&#10;/9Cr2p/4EVP/AC3k/wChj7oerHqOPoP9Yf71711rrv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j4Lf9lufDn/xaj49/+/bxHvw49e6//9Gr2p/4EVP/AC3k/wChj7oerHqO&#10;PoP9Yf71711r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9" o:spid="_x0000_s1027" type="#_x0000_t75" alt="Macintosh HD:Users:admin:Dropbox:Impuls Hotel:ANGEBOTE PRÄSENTATIONEN MASTERS:Grafiken, Bilder, Vorlagen:IMPULS CONSULT bild links.jpg" style="position:absolute;left:2827655;top:8255;width:2912745;height:937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10;nOPBAAAA2wAAAA8AAABkcnMvZG93bnJldi54bWxET0trwkAQvgv+h2UKvUjdtdCiMRsRodBTwcfB&#10;45CdJrHZ2ZAdY+yv7xYKvc3H95x8M/pWDdTHJrCFxdyAIi6Da7iycDq+PS1BRUF22AYmC3eKsCmm&#10;kxwzF268p+EglUohHDO0UIt0mdaxrMljnIeOOHGfofcoCfaVdj3eUrhv9bMxr9pjw6mhxo52NZVf&#10;h6u3cLx/N+ePl63bz4xcaDCrFkmsfXwYt2tQQqP8i//c7y7NX8HvL+kAXf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nOPBAAAA2wAAAA8AAAAAAAAAAAAAAAAAnAIAAGRy&#10;cy9kb3ducmV2LnhtbFBLBQYAAAAABAAEAPcAAACKAwAAAAA=&#10;">
                <v:imagedata r:id="rId3" o:title="IMPULS CONSULT bild links.jpg"/>
                <v:path arrowok="t"/>
              </v:shape>
              <v:shape id="Bild 20" o:spid="_x0000_s1028" type="#_x0000_t75" alt="Macintosh HD:Users:admin:Dropbox:Impuls Hotel:ANGEBOTE PRÄSENTATIONEN MASTERS:Grafiken, Bilder, Vorlagen:IMPULS CONSULT bild rechts.jpg" style="position:absolute;width:2785110;height:949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f&#10;2I+8AAAA2wAAAA8AAABkcnMvZG93bnJldi54bWxET80OwUAQvku8w2YkbmxVIpQlIghH5eA46Y62&#10;0Z1tuovy9PYgcfzy/S9WranEkxpXWlYwGkYgiDOrS84VXM67wRSE88gaK8uk4E0OVstuZ4GJti8+&#10;0TP1uQgh7BJUUHhfJ1K6rCCDbmhr4sDdbGPQB9jkUjf4CuGmknEUTaTBkkNDgTVtCsru6cMo0O9r&#10;/Jlttvvp8WrG6VFnl8PDKdXvtes5CE+t/4t/7oNWEIf14Uv4AXL5B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PX9iPvAAAANsAAAAPAAAAAAAAAAAAAAAAAJwCAABkcnMvZG93&#10;bnJldi54bWxQSwUGAAAAAAQABAD3AAAAhQMAAAAA&#10;">
                <v:imagedata r:id="rId4" o:title="IMPULS CONSULT bild rechts.jpg" cropright="21282f"/>
                <v:path arrowok="t"/>
              </v:shape>
              <w10:wrap type="through"/>
            </v:group>
          </w:pict>
        </mc:Fallback>
      </mc:AlternateConten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76"/>
    <w:rsid w:val="002C7598"/>
    <w:rsid w:val="00321503"/>
    <w:rsid w:val="0048674D"/>
    <w:rsid w:val="00573F66"/>
    <w:rsid w:val="006E257B"/>
    <w:rsid w:val="00C858AA"/>
    <w:rsid w:val="00D05339"/>
    <w:rsid w:val="00DD4DBF"/>
    <w:rsid w:val="00E745A0"/>
    <w:rsid w:val="00F3688A"/>
    <w:rsid w:val="00FA7876"/>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D7A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Theme="minorEastAsia" w:hAnsi="Calibri Light" w:cstheme="minorBidi"/>
        <w:sz w:val="22"/>
        <w:szCs w:val="22"/>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A7876"/>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tragzentriert">
    <w:name w:val="Vertrag zentriert"/>
    <w:qFormat/>
    <w:rsid w:val="00DD4DBF"/>
    <w:pPr>
      <w:tabs>
        <w:tab w:val="left" w:pos="426"/>
      </w:tabs>
      <w:spacing w:before="100" w:beforeAutospacing="1" w:after="100" w:afterAutospacing="1"/>
      <w:ind w:left="426" w:hanging="426"/>
      <w:jc w:val="distribute"/>
    </w:pPr>
    <w:rPr>
      <w:rFonts w:asciiTheme="majorHAnsi" w:eastAsia="Times New Roman" w:hAnsiTheme="majorHAnsi" w:cs="DIN-Regular"/>
      <w:lang w:val="de-AT"/>
    </w:rPr>
  </w:style>
  <w:style w:type="paragraph" w:styleId="Sprechblasentext">
    <w:name w:val="Balloon Text"/>
    <w:basedOn w:val="Standard"/>
    <w:link w:val="SprechblasentextZchn"/>
    <w:uiPriority w:val="99"/>
    <w:semiHidden/>
    <w:unhideWhenUsed/>
    <w:rsid w:val="00F3688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88A"/>
    <w:rPr>
      <w:rFonts w:ascii="Lucida Grande" w:hAnsi="Lucida Grande" w:cs="Lucida Grande"/>
      <w:sz w:val="18"/>
      <w:szCs w:val="18"/>
    </w:rPr>
  </w:style>
  <w:style w:type="paragraph" w:styleId="Kopfzeile">
    <w:name w:val="header"/>
    <w:basedOn w:val="Standard"/>
    <w:link w:val="KopfzeileZchn"/>
    <w:uiPriority w:val="99"/>
    <w:unhideWhenUsed/>
    <w:rsid w:val="00F3688A"/>
    <w:pPr>
      <w:tabs>
        <w:tab w:val="center" w:pos="4536"/>
        <w:tab w:val="right" w:pos="9072"/>
      </w:tabs>
    </w:pPr>
    <w:rPr>
      <w:rFonts w:ascii="Calibri Light" w:eastAsiaTheme="minorEastAsia" w:hAnsi="Calibri Light" w:cstheme="minorBidi"/>
      <w:sz w:val="22"/>
      <w:szCs w:val="22"/>
    </w:rPr>
  </w:style>
  <w:style w:type="character" w:customStyle="1" w:styleId="KopfzeileZchn">
    <w:name w:val="Kopfzeile Zchn"/>
    <w:basedOn w:val="Absatz-Standardschriftart"/>
    <w:link w:val="Kopfzeile"/>
    <w:uiPriority w:val="99"/>
    <w:rsid w:val="00F3688A"/>
  </w:style>
  <w:style w:type="paragraph" w:styleId="Fuzeile">
    <w:name w:val="footer"/>
    <w:basedOn w:val="Standard"/>
    <w:link w:val="FuzeileZchn"/>
    <w:uiPriority w:val="99"/>
    <w:unhideWhenUsed/>
    <w:rsid w:val="00F3688A"/>
    <w:pPr>
      <w:tabs>
        <w:tab w:val="center" w:pos="4536"/>
        <w:tab w:val="right" w:pos="9072"/>
      </w:tabs>
    </w:pPr>
    <w:rPr>
      <w:rFonts w:ascii="Calibri Light" w:eastAsiaTheme="minorEastAsia" w:hAnsi="Calibri Light" w:cstheme="minorBidi"/>
      <w:sz w:val="22"/>
      <w:szCs w:val="22"/>
    </w:rPr>
  </w:style>
  <w:style w:type="character" w:customStyle="1" w:styleId="FuzeileZchn">
    <w:name w:val="Fußzeile Zchn"/>
    <w:basedOn w:val="Absatz-Standardschriftart"/>
    <w:link w:val="Fuzeile"/>
    <w:uiPriority w:val="99"/>
    <w:rsid w:val="00F3688A"/>
  </w:style>
  <w:style w:type="character" w:customStyle="1" w:styleId="apple-converted-space">
    <w:name w:val="apple-converted-space"/>
    <w:basedOn w:val="Absatz-Standardschriftart"/>
    <w:rsid w:val="00573F66"/>
  </w:style>
  <w:style w:type="paragraph" w:customStyle="1" w:styleId="EinfAbs">
    <w:name w:val="[Einf. Abs.]"/>
    <w:basedOn w:val="Standard"/>
    <w:uiPriority w:val="99"/>
    <w:rsid w:val="00573F66"/>
    <w:pPr>
      <w:widowControl w:val="0"/>
      <w:autoSpaceDE w:val="0"/>
      <w:autoSpaceDN w:val="0"/>
      <w:adjustRightInd w:val="0"/>
      <w:spacing w:line="288" w:lineRule="auto"/>
      <w:textAlignment w:val="center"/>
    </w:pPr>
    <w:rPr>
      <w:rFonts w:ascii="Times-Roman" w:eastAsiaTheme="minorEastAsia" w:hAnsi="Times-Roman" w:cs="Times-Roman"/>
      <w:color w:val="000000"/>
    </w:rPr>
  </w:style>
  <w:style w:type="character" w:styleId="Link">
    <w:name w:val="Hyperlink"/>
    <w:basedOn w:val="Absatz-Standardschriftart"/>
    <w:rsid w:val="00FA78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032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resacheck.at" TargetMode="External"/><Relationship Id="rId7" Type="http://schemas.openxmlformats.org/officeDocument/2006/relationships/hyperlink" Target="http://www.resacheck.at" TargetMode="External"/><Relationship Id="rId8" Type="http://schemas.openxmlformats.org/officeDocument/2006/relationships/hyperlink" Target="mailto:apb@pr-com.at" TargetMode="External"/><Relationship Id="rId9" Type="http://schemas.openxmlformats.org/officeDocument/2006/relationships/hyperlink" Target="http://www.pr-com.at"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Group%20Containers/UBF8T346G9.Office/User%20Content.localized/Templates.localized/brief%20consul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 consult.dotx</Template>
  <TotalTime>0</TotalTime>
  <Pages>1</Pages>
  <Words>571</Words>
  <Characters>3602</Characters>
  <Application>Microsoft Macintosh Word</Application>
  <DocSecurity>0</DocSecurity>
  <Lines>30</Lines>
  <Paragraphs>8</Paragraphs>
  <ScaleCrop>false</ScaleCrop>
  <Company/>
  <LinksUpToDate>false</LinksUpToDate>
  <CharactersWithSpaces>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1</cp:revision>
  <cp:lastPrinted>2016-10-04T06:47:00Z</cp:lastPrinted>
  <dcterms:created xsi:type="dcterms:W3CDTF">2017-10-03T13:36:00Z</dcterms:created>
  <dcterms:modified xsi:type="dcterms:W3CDTF">2017-10-03T13:39:00Z</dcterms:modified>
</cp:coreProperties>
</file>